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01EE5" w14:textId="77777777" w:rsidR="00000000" w:rsidRPr="00647EFF" w:rsidRDefault="00EA3C94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E221E" wp14:editId="134F942B">
                <wp:simplePos x="0" y="0"/>
                <wp:positionH relativeFrom="column">
                  <wp:posOffset>-302895</wp:posOffset>
                </wp:positionH>
                <wp:positionV relativeFrom="paragraph">
                  <wp:posOffset>1398905</wp:posOffset>
                </wp:positionV>
                <wp:extent cx="6375400" cy="5600700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560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D06CB" w14:textId="42F58026" w:rsidR="00EA3C94" w:rsidRPr="0049178B" w:rsidRDefault="00EA3C94" w:rsidP="00192395">
                            <w:pPr>
                              <w:pStyle w:val="Datotittel"/>
                              <w:jc w:val="left"/>
                            </w:pPr>
                            <w:r w:rsidRPr="0049178B">
                              <w:t xml:space="preserve">20. </w:t>
                            </w:r>
                            <w:r>
                              <w:t>november 202</w:t>
                            </w:r>
                            <w:r w:rsidR="00757F78">
                              <w:t>3</w:t>
                            </w:r>
                          </w:p>
                          <w:p w14:paraId="13EA5731" w14:textId="77777777" w:rsidR="00EA3C94" w:rsidRPr="0049178B" w:rsidRDefault="00EA3C94" w:rsidP="00192395">
                            <w:pPr>
                              <w:pStyle w:val="Mtetittel"/>
                              <w:jc w:val="left"/>
                            </w:pPr>
                            <w:r>
                              <w:t>Navn forsamling</w:t>
                            </w:r>
                          </w:p>
                          <w:p w14:paraId="201FA42E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 xml:space="preserve">12–15:00: Åpen kafé og </w:t>
                            </w:r>
                            <w:proofErr w:type="spellStart"/>
                            <w:r>
                              <w:t>åresalg</w:t>
                            </w:r>
                            <w:proofErr w:type="spellEnd"/>
                          </w:p>
                          <w:p w14:paraId="78EA4715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15:00: Andakt og barnekor</w:t>
                            </w:r>
                          </w:p>
                          <w:p w14:paraId="4EB5F0AE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16:00: Hovedtrekning</w:t>
                            </w:r>
                          </w:p>
                          <w:p w14:paraId="34DF2D63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</w:p>
                          <w:p w14:paraId="70DCF133" w14:textId="77777777" w:rsidR="00EA3C94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 xml:space="preserve">Inntektene går til </w:t>
                            </w:r>
                          </w:p>
                          <w:p w14:paraId="671E213E" w14:textId="77777777" w:rsidR="00EA3C94" w:rsidRPr="004C345F" w:rsidRDefault="00EA3C94" w:rsidP="00192395">
                            <w:pPr>
                              <w:pStyle w:val="Infotittel2"/>
                              <w:jc w:val="left"/>
                            </w:pPr>
                            <w:r>
                              <w:t>Misjonssambandets arbeid.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E221E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-23.85pt;margin-top:110.15pt;width:502pt;height:4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" filled="f" stroked="f" strokeweight=".5pt">
                <v:textbox inset="0,0,0,0">
                  <w:txbxContent>
                    <w:p w14:paraId="07AD06CB" w14:textId="42F58026" w:rsidR="00EA3C94" w:rsidRPr="0049178B" w:rsidRDefault="00EA3C94" w:rsidP="00192395">
                      <w:pPr>
                        <w:pStyle w:val="Datotittel"/>
                        <w:jc w:val="left"/>
                      </w:pPr>
                      <w:r w:rsidRPr="0049178B">
                        <w:t xml:space="preserve">20. </w:t>
                      </w:r>
                      <w:r>
                        <w:t>november 202</w:t>
                      </w:r>
                      <w:r w:rsidR="00757F78">
                        <w:t>3</w:t>
                      </w:r>
                    </w:p>
                    <w:p w14:paraId="13EA5731" w14:textId="77777777" w:rsidR="00EA3C94" w:rsidRPr="0049178B" w:rsidRDefault="00EA3C94" w:rsidP="00192395">
                      <w:pPr>
                        <w:pStyle w:val="Mtetittel"/>
                        <w:jc w:val="left"/>
                      </w:pPr>
                      <w:r>
                        <w:t>Navn forsamling</w:t>
                      </w:r>
                    </w:p>
                    <w:p w14:paraId="201FA42E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 xml:space="preserve">12–15:00: Åpen kafé og </w:t>
                      </w:r>
                      <w:proofErr w:type="spellStart"/>
                      <w:r>
                        <w:t>åresalg</w:t>
                      </w:r>
                      <w:proofErr w:type="spellEnd"/>
                    </w:p>
                    <w:p w14:paraId="78EA4715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>15:00: Andakt og barnekor</w:t>
                      </w:r>
                    </w:p>
                    <w:p w14:paraId="4EB5F0AE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>16:00: Hovedtrekning</w:t>
                      </w:r>
                    </w:p>
                    <w:p w14:paraId="34DF2D63" w14:textId="77777777" w:rsidR="00EA3C94" w:rsidRDefault="00EA3C94" w:rsidP="00192395">
                      <w:pPr>
                        <w:pStyle w:val="Infotittel2"/>
                        <w:jc w:val="left"/>
                      </w:pPr>
                    </w:p>
                    <w:p w14:paraId="70DCF133" w14:textId="77777777" w:rsidR="00EA3C94" w:rsidRDefault="00EA3C94" w:rsidP="00192395">
                      <w:pPr>
                        <w:pStyle w:val="Infotittel2"/>
                        <w:jc w:val="left"/>
                      </w:pPr>
                      <w:r>
                        <w:t xml:space="preserve">Inntektene går til </w:t>
                      </w:r>
                    </w:p>
                    <w:p w14:paraId="671E213E" w14:textId="77777777" w:rsidR="00EA3C94" w:rsidRPr="004C345F" w:rsidRDefault="00EA3C94" w:rsidP="00192395">
                      <w:pPr>
                        <w:pStyle w:val="Infotittel2"/>
                        <w:jc w:val="left"/>
                      </w:pPr>
                      <w:r>
                        <w:t>Misjonssambandets arbeid.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103A" w:rsidRPr="00647EFF" w:rsidSect="00647EF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D5458" w14:textId="77777777" w:rsidR="00FB0F97" w:rsidRDefault="00FB0F97" w:rsidP="002823B4">
      <w:pPr>
        <w:spacing w:line="240" w:lineRule="auto"/>
      </w:pPr>
      <w:r>
        <w:separator/>
      </w:r>
    </w:p>
  </w:endnote>
  <w:endnote w:type="continuationSeparator" w:id="0">
    <w:p w14:paraId="19A7A991" w14:textId="77777777" w:rsidR="00FB0F97" w:rsidRDefault="00FB0F97" w:rsidP="002823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Medium">
    <w:altName w:val="Calibri"/>
    <w:panose1 w:val="000006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ork Sans Light">
    <w:altName w:val="Calibri"/>
    <w:panose1 w:val="00000400000000000000"/>
    <w:charset w:val="4D"/>
    <w:family w:val="auto"/>
    <w:notTrueType/>
    <w:pitch w:val="variable"/>
    <w:sig w:usb0="00000007" w:usb1="00000001" w:usb2="00000000" w:usb3="00000000" w:csb0="00000093" w:csb1="00000000"/>
  </w:font>
  <w:font w:name="Work Sans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566B0" w14:textId="77777777" w:rsidR="002823B4" w:rsidRDefault="00EA3C94">
    <w:pPr>
      <w:pStyle w:val="Bunntekst"/>
    </w:pPr>
    <w:r w:rsidRPr="00EA3C94">
      <w:rPr>
        <w:noProof/>
        <w:vertAlign w:val="subscript"/>
      </w:rPr>
      <w:drawing>
        <wp:anchor distT="0" distB="0" distL="114300" distR="114300" simplePos="0" relativeHeight="251660288" behindDoc="0" locked="0" layoutInCell="1" allowOverlap="1" wp14:anchorId="57787C9E" wp14:editId="287CE477">
          <wp:simplePos x="0" y="0"/>
          <wp:positionH relativeFrom="column">
            <wp:posOffset>-236260</wp:posOffset>
          </wp:positionH>
          <wp:positionV relativeFrom="paragraph">
            <wp:posOffset>-468630</wp:posOffset>
          </wp:positionV>
          <wp:extent cx="1643510" cy="539469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80" t="25890" r="17556" b="26589"/>
                  <a:stretch/>
                </pic:blipFill>
                <pic:spPr bwMode="auto">
                  <a:xfrm>
                    <a:off x="0" y="0"/>
                    <a:ext cx="1643510" cy="5394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FEF2B" w14:textId="77777777" w:rsidR="00FB0F97" w:rsidRDefault="00FB0F97" w:rsidP="002823B4">
      <w:pPr>
        <w:spacing w:line="240" w:lineRule="auto"/>
      </w:pPr>
      <w:r>
        <w:separator/>
      </w:r>
    </w:p>
  </w:footnote>
  <w:footnote w:type="continuationSeparator" w:id="0">
    <w:p w14:paraId="422ADA96" w14:textId="77777777" w:rsidR="00FB0F97" w:rsidRDefault="00FB0F97" w:rsidP="002823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B9134" w14:textId="5CB5F71B" w:rsidR="002823B4" w:rsidRDefault="00757F78">
    <w:pPr>
      <w:pStyle w:val="Topptekst"/>
    </w:pPr>
    <w:r>
      <w:rPr>
        <w:noProof/>
        <w:vertAlign w:val="subscript"/>
      </w:rPr>
      <w:drawing>
        <wp:anchor distT="0" distB="0" distL="114300" distR="114300" simplePos="0" relativeHeight="251662336" behindDoc="1" locked="0" layoutInCell="1" allowOverlap="1" wp14:anchorId="2C2B1FF6" wp14:editId="1C26AAA7">
          <wp:simplePos x="0" y="0"/>
          <wp:positionH relativeFrom="page">
            <wp:posOffset>0</wp:posOffset>
          </wp:positionH>
          <wp:positionV relativeFrom="page">
            <wp:posOffset>-17780</wp:posOffset>
          </wp:positionV>
          <wp:extent cx="7557770" cy="10694035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2395" w:rsidRPr="00EA3C94">
      <w:rPr>
        <w:noProof/>
      </w:rPr>
      <w:drawing>
        <wp:anchor distT="0" distB="0" distL="114300" distR="114300" simplePos="0" relativeHeight="251661312" behindDoc="0" locked="0" layoutInCell="1" allowOverlap="1" wp14:anchorId="3B6BD81B" wp14:editId="4BD5AF8F">
          <wp:simplePos x="0" y="0"/>
          <wp:positionH relativeFrom="page">
            <wp:posOffset>663590</wp:posOffset>
          </wp:positionH>
          <wp:positionV relativeFrom="paragraph">
            <wp:posOffset>452755</wp:posOffset>
          </wp:positionV>
          <wp:extent cx="4266000" cy="648000"/>
          <wp:effectExtent l="0" t="0" r="127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6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3B4">
      <w:rPr>
        <w:noProof/>
        <w:vertAlign w:val="subscrip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2092D4" wp14:editId="39ADB152">
              <wp:simplePos x="0" y="0"/>
              <wp:positionH relativeFrom="page">
                <wp:posOffset>180340</wp:posOffset>
              </wp:positionH>
              <wp:positionV relativeFrom="page">
                <wp:posOffset>4220112</wp:posOffset>
              </wp:positionV>
              <wp:extent cx="7200000" cy="6292800"/>
              <wp:effectExtent l="0" t="0" r="127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6292800"/>
                      </a:xfrm>
                      <a:prstGeom prst="rect">
                        <a:avLst/>
                      </a:prstGeom>
                      <a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1055" r="-13336" b="-26455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15EBED" id="Rektangel 1" o:spid="_x0000_s1026" style="position:absolute;margin-left:14.2pt;margin-top:332.3pt;width:566.95pt;height:495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pv/aAAwDAQACEQMRAD8A/v4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z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miiigAooooAKKKKACiiigAooooAKKKKACiii&#13;&#10;gAooooAKKKKACiiigAooooAKKKKACiiigAooooAKKKKACiiigAooooAKKKKACiiigAooooAKKKKA&#13;&#10;CiiigAooooAKKKKACiiigAooooAKKKKACiiigAooooAKKKKACiiigAooooAKKKKACiiigAooooAK&#13;&#10;KKKACiiigAooooAKKKKACiiigAooooAKKKKACiiigAooooAKKKKACiiigAozRRQAUUUUAFFFFABR&#13;&#10;RRQAUUUUAFFFFABRRRQAUUUUAFFFFABRRRQAUUUUAf/V/vo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" stroked="f" strokeweight="1pt">
              <v:fill r:id="rId4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395"/>
    <w:rsid w:val="00192395"/>
    <w:rsid w:val="002823B4"/>
    <w:rsid w:val="004F3193"/>
    <w:rsid w:val="00500334"/>
    <w:rsid w:val="00577ACE"/>
    <w:rsid w:val="005F116D"/>
    <w:rsid w:val="00647EFF"/>
    <w:rsid w:val="00757F78"/>
    <w:rsid w:val="00B04256"/>
    <w:rsid w:val="00B72590"/>
    <w:rsid w:val="00B8018E"/>
    <w:rsid w:val="00B94AE1"/>
    <w:rsid w:val="00C62F27"/>
    <w:rsid w:val="00EA3C94"/>
    <w:rsid w:val="00EC1209"/>
    <w:rsid w:val="00F73C21"/>
    <w:rsid w:val="00FB0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F06063"/>
  <w15:chartTrackingRefBased/>
  <w15:docId w15:val="{6ABF6FA4-12BC-F345-8E8C-DC6F0B91F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C21"/>
    <w:pPr>
      <w:spacing w:line="300" w:lineRule="exact"/>
    </w:pPr>
    <w:rPr>
      <w:rFonts w:ascii="Work Sans Medium" w:hAnsi="Work Sans Medium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C1209"/>
    <w:pPr>
      <w:keepNext/>
      <w:keepLines/>
      <w:spacing w:before="480" w:after="600"/>
      <w:outlineLvl w:val="0"/>
    </w:pPr>
    <w:rPr>
      <w:rFonts w:eastAsiaTheme="majorEastAsia" w:cstheme="majorBidi"/>
      <w:b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94AE1"/>
    <w:pPr>
      <w:keepNext/>
      <w:keepLines/>
      <w:spacing w:after="960"/>
      <w:outlineLvl w:val="1"/>
    </w:pPr>
    <w:rPr>
      <w:rFonts w:eastAsiaTheme="majorEastAsia" w:cstheme="majorBidi"/>
      <w:sz w:val="7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C1209"/>
    <w:pPr>
      <w:keepNext/>
      <w:keepLines/>
      <w:spacing w:before="360"/>
      <w:outlineLvl w:val="2"/>
    </w:pPr>
    <w:rPr>
      <w:rFonts w:eastAsiaTheme="majorEastAsia" w:cstheme="majorBidi"/>
      <w:b/>
      <w:sz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C1209"/>
    <w:pPr>
      <w:keepNext/>
      <w:keepLines/>
      <w:spacing w:before="300"/>
      <w:outlineLvl w:val="3"/>
    </w:pPr>
    <w:rPr>
      <w:rFonts w:eastAsiaTheme="majorEastAsia" w:cstheme="majorBidi"/>
      <w:b/>
      <w:iCs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C1209"/>
    <w:pPr>
      <w:keepNext/>
      <w:keepLines/>
      <w:spacing w:before="40"/>
      <w:outlineLvl w:val="4"/>
    </w:pPr>
    <w:rPr>
      <w:rFonts w:eastAsiaTheme="majorEastAsia" w:cstheme="majorBidi"/>
      <w:b/>
      <w:color w:val="FF0049" w:themeColor="accent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C1209"/>
    <w:rPr>
      <w:rFonts w:ascii="Work Sans Medium" w:eastAsiaTheme="majorEastAsia" w:hAnsi="Work Sans Medium" w:cstheme="majorBidi"/>
      <w:b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94AE1"/>
    <w:rPr>
      <w:rFonts w:ascii="Work Sans Medium" w:eastAsiaTheme="majorEastAsia" w:hAnsi="Work Sans Medium" w:cstheme="majorBidi"/>
      <w:sz w:val="72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C1209"/>
    <w:rPr>
      <w:rFonts w:ascii="Work Sans Medium" w:eastAsiaTheme="majorEastAsia" w:hAnsi="Work Sans Medium" w:cstheme="majorBidi"/>
      <w:b/>
      <w:sz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C1209"/>
    <w:rPr>
      <w:rFonts w:ascii="Work Sans Medium" w:eastAsiaTheme="majorEastAsia" w:hAnsi="Work Sans Medium" w:cstheme="majorBidi"/>
      <w:b/>
      <w:iCs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EC1209"/>
    <w:rPr>
      <w:rFonts w:ascii="Work Sans Medium" w:eastAsiaTheme="majorEastAsia" w:hAnsi="Work Sans Medium" w:cstheme="majorBidi"/>
      <w:b/>
      <w:color w:val="FF0049" w:themeColor="accent4"/>
      <w:sz w:val="20"/>
    </w:rPr>
  </w:style>
  <w:style w:type="paragraph" w:customStyle="1" w:styleId="Ingress">
    <w:name w:val="Ingress"/>
    <w:basedOn w:val="Normal"/>
    <w:qFormat/>
    <w:rsid w:val="00EC1209"/>
    <w:pPr>
      <w:spacing w:before="300" w:after="300" w:line="360" w:lineRule="exact"/>
    </w:pPr>
    <w:rPr>
      <w:sz w:val="28"/>
      <w:lang w:val="en-US"/>
    </w:rPr>
  </w:style>
  <w:style w:type="paragraph" w:customStyle="1" w:styleId="Stil1">
    <w:name w:val="Stil1"/>
    <w:basedOn w:val="Normal"/>
    <w:qFormat/>
    <w:rsid w:val="00EC1209"/>
    <w:pPr>
      <w:spacing w:before="300" w:after="300"/>
    </w:pPr>
    <w:rPr>
      <w:rFonts w:ascii="Work Sans Light" w:hAnsi="Work Sans Light"/>
      <w:lang w:val="en-US"/>
    </w:rPr>
  </w:style>
  <w:style w:type="paragraph" w:styleId="Sitat">
    <w:name w:val="Quote"/>
    <w:basedOn w:val="Normal"/>
    <w:next w:val="Normal"/>
    <w:link w:val="SitatTegn"/>
    <w:uiPriority w:val="29"/>
    <w:qFormat/>
    <w:rsid w:val="00EC1209"/>
    <w:pPr>
      <w:spacing w:before="300" w:after="300"/>
    </w:pPr>
    <w:rPr>
      <w:i/>
      <w:iCs/>
      <w:color w:val="373837" w:themeColor="text2"/>
    </w:rPr>
  </w:style>
  <w:style w:type="character" w:customStyle="1" w:styleId="SitatTegn">
    <w:name w:val="Sitat Tegn"/>
    <w:basedOn w:val="Standardskriftforavsnitt"/>
    <w:link w:val="Sitat"/>
    <w:uiPriority w:val="29"/>
    <w:rsid w:val="00EC1209"/>
    <w:rPr>
      <w:rFonts w:ascii="Work Sans Medium" w:hAnsi="Work Sans Medium"/>
      <w:i/>
      <w:iCs/>
      <w:color w:val="373837" w:themeColor="text2"/>
      <w:sz w:val="20"/>
    </w:rPr>
  </w:style>
  <w:style w:type="paragraph" w:customStyle="1" w:styleId="Stil2">
    <w:name w:val="Stil2"/>
    <w:basedOn w:val="Infotittel"/>
    <w:qFormat/>
    <w:rsid w:val="00B94AE1"/>
    <w:pPr>
      <w:spacing w:line="840" w:lineRule="exact"/>
    </w:pPr>
  </w:style>
  <w:style w:type="paragraph" w:customStyle="1" w:styleId="Datotittel">
    <w:name w:val="Datotittel"/>
    <w:basedOn w:val="Normal"/>
    <w:qFormat/>
    <w:rsid w:val="00EA3C94"/>
    <w:pPr>
      <w:spacing w:before="240" w:after="240" w:line="720" w:lineRule="exact"/>
      <w:jc w:val="center"/>
    </w:pPr>
    <w:rPr>
      <w:color w:val="410024" w:themeColor="accent1"/>
      <w:sz w:val="72"/>
      <w:szCs w:val="96"/>
    </w:rPr>
  </w:style>
  <w:style w:type="paragraph" w:customStyle="1" w:styleId="Mtetittel">
    <w:name w:val="Møtetittel"/>
    <w:basedOn w:val="Normal"/>
    <w:qFormat/>
    <w:rsid w:val="00EA3C94"/>
    <w:pPr>
      <w:spacing w:before="480" w:after="480" w:line="960" w:lineRule="exact"/>
      <w:jc w:val="center"/>
    </w:pPr>
    <w:rPr>
      <w:rFonts w:ascii="Work Sans" w:hAnsi="Work Sans"/>
      <w:b/>
      <w:bCs/>
      <w:color w:val="410024" w:themeColor="accent1"/>
      <w:sz w:val="96"/>
      <w:szCs w:val="160"/>
    </w:rPr>
  </w:style>
  <w:style w:type="paragraph" w:customStyle="1" w:styleId="Infotittel">
    <w:name w:val="Infotittel"/>
    <w:basedOn w:val="Datotittel"/>
    <w:qFormat/>
    <w:rsid w:val="00B94AE1"/>
    <w:pPr>
      <w:spacing w:line="1040" w:lineRule="exact"/>
    </w:pPr>
  </w:style>
  <w:style w:type="paragraph" w:customStyle="1" w:styleId="Visjon">
    <w:name w:val="Visjon"/>
    <w:basedOn w:val="Topptekst"/>
    <w:qFormat/>
    <w:rsid w:val="00B94AE1"/>
    <w:pPr>
      <w:jc w:val="right"/>
    </w:pPr>
    <w:rPr>
      <w:rFonts w:ascii="Work Sans" w:hAnsi="Work Sans"/>
      <w:b/>
      <w:bCs/>
      <w:color w:val="FF0049" w:themeColor="accent4"/>
      <w:sz w:val="80"/>
      <w:szCs w:val="80"/>
    </w:rPr>
  </w:style>
  <w:style w:type="paragraph" w:styleId="Topptekst">
    <w:name w:val="header"/>
    <w:basedOn w:val="Normal"/>
    <w:link w:val="TopptekstTegn"/>
    <w:uiPriority w:val="99"/>
    <w:unhideWhenUsed/>
    <w:rsid w:val="00B94AE1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94AE1"/>
    <w:rPr>
      <w:rFonts w:ascii="Work Sans Medium" w:hAnsi="Work Sans Medium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2823B4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823B4"/>
    <w:rPr>
      <w:rFonts w:ascii="Work Sans Medium" w:hAnsi="Work Sans Medium"/>
      <w:sz w:val="20"/>
    </w:rPr>
  </w:style>
  <w:style w:type="paragraph" w:customStyle="1" w:styleId="Infotittel2">
    <w:name w:val="Infotittel 2"/>
    <w:basedOn w:val="Infotittel"/>
    <w:qFormat/>
    <w:rsid w:val="00EA3C94"/>
    <w:pPr>
      <w:spacing w:line="480" w:lineRule="exact"/>
    </w:pPr>
    <w:rPr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garet/OneDrive%20-%20Norsk%20Luthersk%20Misjonssamband/MARGARET%20JOBB/ARRANGEMENT/Julemesse-maler/2021/Word/Julemesse-plakat_A4.dotx" TargetMode="External"/></Relationships>
</file>

<file path=word/theme/theme1.xml><?xml version="1.0" encoding="utf-8"?>
<a:theme xmlns:a="http://schemas.openxmlformats.org/drawingml/2006/main" name="Office-tema">
  <a:themeElements>
    <a:clrScheme name="Misjonssambandet rød">
      <a:dk1>
        <a:srgbClr val="000000"/>
      </a:dk1>
      <a:lt1>
        <a:srgbClr val="FFFFFF"/>
      </a:lt1>
      <a:dk2>
        <a:srgbClr val="373837"/>
      </a:dk2>
      <a:lt2>
        <a:srgbClr val="F0ECD9"/>
      </a:lt2>
      <a:accent1>
        <a:srgbClr val="410024"/>
      </a:accent1>
      <a:accent2>
        <a:srgbClr val="AB0038"/>
      </a:accent2>
      <a:accent3>
        <a:srgbClr val="E00041"/>
      </a:accent3>
      <a:accent4>
        <a:srgbClr val="FF0049"/>
      </a:accent4>
      <a:accent5>
        <a:srgbClr val="C1BFB1"/>
      </a:accent5>
      <a:accent6>
        <a:srgbClr val="F0ECD9"/>
      </a:accent6>
      <a:hlink>
        <a:srgbClr val="FF0049"/>
      </a:hlink>
      <a:folHlink>
        <a:srgbClr val="93928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7D0D5DFF58674E9950099EB51EF993" ma:contentTypeVersion="17" ma:contentTypeDescription="Opprett et nytt dokument." ma:contentTypeScope="" ma:versionID="b1fd9086a5774457acf6dccfaaad32aa">
  <xsd:schema xmlns:xsd="http://www.w3.org/2001/XMLSchema" xmlns:xs="http://www.w3.org/2001/XMLSchema" xmlns:p="http://schemas.microsoft.com/office/2006/metadata/properties" xmlns:ns2="a39d4a7e-fd69-444c-bc09-98920aa0daed" xmlns:ns3="ef892c86-b1fb-40fa-9da1-1f7a44fd3304" targetNamespace="http://schemas.microsoft.com/office/2006/metadata/properties" ma:root="true" ma:fieldsID="93b0bb6b36f1b33ab8a052698416588f" ns2:_="" ns3:_="">
    <xsd:import namespace="a39d4a7e-fd69-444c-bc09-98920aa0daed"/>
    <xsd:import namespace="ef892c86-b1fb-40fa-9da1-1f7a44fd3304"/>
    <xsd:element name="properties">
      <xsd:complexType>
        <xsd:sequence>
          <xsd:element name="documentManagement">
            <xsd:complexType>
              <xsd:all>
                <xsd:element ref="ns2:Prosjektfas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d4a7e-fd69-444c-bc09-98920aa0daed" elementFormDefault="qualified">
    <xsd:import namespace="http://schemas.microsoft.com/office/2006/documentManagement/types"/>
    <xsd:import namespace="http://schemas.microsoft.com/office/infopath/2007/PartnerControls"/>
    <xsd:element name="Prosjektfase" ma:index="8" nillable="true" ma:displayName="Prosjektfase" ma:format="Dropdown" ma:internalName="Prosjektfase">
      <xsd:simpleType>
        <xsd:restriction base="dms:Choice">
          <xsd:enumeration value="Bestilling"/>
          <xsd:enumeration value="Ideutvikling"/>
          <xsd:enumeration value="Ressursallokering"/>
          <xsd:enumeration value="Produksjon"/>
          <xsd:enumeration value="Publikasjon"/>
          <xsd:enumeration value="Evaluering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4fb5af8f-fac7-4c0d-a6af-8755656285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92c86-b1fb-40fa-9da1-1f7a44fd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6d6d691-ec2c-4e5c-b70c-5a8a0d9591f9}" ma:internalName="TaxCatchAll" ma:showField="CatchAllData" ma:web="ef892c86-b1fb-40fa-9da1-1f7a44fd33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892c86-b1fb-40fa-9da1-1f7a44fd3304" xsi:nil="true"/>
    <lcf76f155ced4ddcb4097134ff3c332f xmlns="a39d4a7e-fd69-444c-bc09-98920aa0daed">
      <Terms xmlns="http://schemas.microsoft.com/office/infopath/2007/PartnerControls"/>
    </lcf76f155ced4ddcb4097134ff3c332f>
    <Prosjektfase xmlns="a39d4a7e-fd69-444c-bc09-98920aa0daed" xsi:nil="true"/>
  </documentManagement>
</p:properties>
</file>

<file path=customXml/itemProps1.xml><?xml version="1.0" encoding="utf-8"?>
<ds:datastoreItem xmlns:ds="http://schemas.openxmlformats.org/officeDocument/2006/customXml" ds:itemID="{29DB53DE-4ADD-5948-8B00-EBC1BE1D71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BB5308-2510-4F03-919C-AA045C4838FC}"/>
</file>

<file path=customXml/itemProps3.xml><?xml version="1.0" encoding="utf-8"?>
<ds:datastoreItem xmlns:ds="http://schemas.openxmlformats.org/officeDocument/2006/customXml" ds:itemID="{5F7767AA-E2F2-4C97-A3F0-C9B0D2AFEE1D}"/>
</file>

<file path=customXml/itemProps4.xml><?xml version="1.0" encoding="utf-8"?>
<ds:datastoreItem xmlns:ds="http://schemas.openxmlformats.org/officeDocument/2006/customXml" ds:itemID="{2B5B90EA-1C32-4D82-ADD1-0378B10CABF9}"/>
</file>

<file path=docProps/app.xml><?xml version="1.0" encoding="utf-8"?>
<Properties xmlns="http://schemas.openxmlformats.org/officeDocument/2006/extended-properties" xmlns:vt="http://schemas.openxmlformats.org/officeDocument/2006/docPropsVTypes">
  <Template>Julemesse-plakat_A4.dotx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Margaret Aambø Mathisen</cp:lastModifiedBy>
  <cp:revision>2</cp:revision>
  <dcterms:created xsi:type="dcterms:W3CDTF">2022-09-20T08:53:00Z</dcterms:created>
  <dcterms:modified xsi:type="dcterms:W3CDTF">2023-09-26T12:25:00Z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0x010100257D0D5DFF58674E9950099EB51EF993</vt:lpwstr>
  </property>
</Properties>
</file>